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83663" w14:textId="752E2B43" w:rsidR="00E10E0A" w:rsidRPr="00882C95" w:rsidRDefault="00882C95" w:rsidP="00E10E0A">
      <w:pPr>
        <w:ind w:left="-567"/>
      </w:pPr>
      <w:r w:rsidRPr="00882C95">
        <w:rPr>
          <w:noProof/>
        </w:rPr>
        <w:drawing>
          <wp:anchor distT="0" distB="0" distL="114300" distR="114300" simplePos="0" relativeHeight="251671552" behindDoc="1" locked="0" layoutInCell="1" allowOverlap="1" wp14:anchorId="361E9A72" wp14:editId="5C924EBC">
            <wp:simplePos x="0" y="0"/>
            <wp:positionH relativeFrom="margin">
              <wp:posOffset>3703320</wp:posOffset>
            </wp:positionH>
            <wp:positionV relativeFrom="paragraph">
              <wp:posOffset>75565</wp:posOffset>
            </wp:positionV>
            <wp:extent cx="2057400" cy="731304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7313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EB42CA" w14:textId="1699901D" w:rsidR="00E10E0A" w:rsidRPr="00882C95" w:rsidRDefault="00E10E0A" w:rsidP="00E10E0A">
      <w:pPr>
        <w:ind w:left="-567"/>
      </w:pPr>
    </w:p>
    <w:p w14:paraId="406E1C85" w14:textId="1C6FE9F6" w:rsidR="00E10E0A" w:rsidRPr="00882C95" w:rsidRDefault="00E10E0A" w:rsidP="00E10E0A">
      <w:pPr>
        <w:ind w:left="-567"/>
      </w:pPr>
    </w:p>
    <w:p w14:paraId="5B48EBB0" w14:textId="1E5670B2" w:rsidR="00E10E0A" w:rsidRPr="00882C95" w:rsidRDefault="00E10E0A" w:rsidP="00E10E0A">
      <w:pPr>
        <w:ind w:left="-567"/>
      </w:pPr>
    </w:p>
    <w:p w14:paraId="1786A2D2" w14:textId="77777777" w:rsidR="00E10E0A" w:rsidRPr="00882C95" w:rsidRDefault="00E10E0A" w:rsidP="00882C95"/>
    <w:p w14:paraId="4000A945" w14:textId="77777777" w:rsidR="00882C95" w:rsidRPr="00882C95" w:rsidRDefault="00882C95" w:rsidP="00882C95"/>
    <w:p w14:paraId="205A9A09" w14:textId="77777777" w:rsidR="00882C95" w:rsidRDefault="00882C95" w:rsidP="00882C95">
      <w:pPr>
        <w:ind w:left="142" w:right="139"/>
        <w:jc w:val="center"/>
        <w:rPr>
          <w:b/>
          <w:sz w:val="22"/>
          <w:szCs w:val="22"/>
        </w:rPr>
      </w:pPr>
    </w:p>
    <w:p w14:paraId="11DC8579" w14:textId="77777777" w:rsidR="00493B49" w:rsidRPr="00882C95" w:rsidRDefault="00493B49" w:rsidP="00882C95">
      <w:pPr>
        <w:ind w:left="142" w:right="139"/>
        <w:jc w:val="center"/>
        <w:rPr>
          <w:b/>
          <w:sz w:val="22"/>
          <w:szCs w:val="22"/>
        </w:rPr>
      </w:pPr>
    </w:p>
    <w:p w14:paraId="22CF403D" w14:textId="23020A87" w:rsidR="00882C95" w:rsidRPr="00493B49" w:rsidRDefault="00882C95" w:rsidP="00882C95">
      <w:pPr>
        <w:ind w:left="142" w:right="139"/>
        <w:jc w:val="center"/>
        <w:rPr>
          <w:b/>
        </w:rPr>
      </w:pPr>
      <w:r w:rsidRPr="00493B49">
        <w:rPr>
          <w:b/>
        </w:rPr>
        <w:t>Hillingdon, Berkshire and Surrey Festival of Friends 2026-2027</w:t>
      </w:r>
    </w:p>
    <w:p w14:paraId="29441684" w14:textId="77777777" w:rsidR="00882C95" w:rsidRPr="00493B49" w:rsidRDefault="00882C95" w:rsidP="00882C95">
      <w:pPr>
        <w:ind w:left="142" w:right="139"/>
        <w:jc w:val="center"/>
        <w:rPr>
          <w:b/>
        </w:rPr>
      </w:pPr>
    </w:p>
    <w:p w14:paraId="34208F75" w14:textId="77777777" w:rsidR="00882C95" w:rsidRPr="00493B49" w:rsidRDefault="00882C95" w:rsidP="00882C95">
      <w:pPr>
        <w:ind w:left="142" w:right="139"/>
        <w:jc w:val="center"/>
        <w:rPr>
          <w:b/>
          <w:bCs/>
        </w:rPr>
      </w:pPr>
      <w:r w:rsidRPr="00493B49">
        <w:rPr>
          <w:b/>
          <w:bCs/>
        </w:rPr>
        <w:t>School Acceptance Form</w:t>
      </w:r>
    </w:p>
    <w:p w14:paraId="602C5C9C" w14:textId="77777777" w:rsidR="00882C95" w:rsidRPr="00882C95" w:rsidRDefault="00882C95" w:rsidP="00882C95">
      <w:pPr>
        <w:ind w:right="139"/>
      </w:pPr>
    </w:p>
    <w:p w14:paraId="20E9B619" w14:textId="703971D4" w:rsidR="00882C95" w:rsidRPr="00882C95" w:rsidRDefault="00882C95" w:rsidP="00882C95">
      <w:pPr>
        <w:ind w:left="142" w:right="139"/>
        <w:jc w:val="center"/>
      </w:pPr>
      <w:r w:rsidRPr="00882C95">
        <w:t xml:space="preserve">Please complete all sections and email the completed form to </w:t>
      </w:r>
      <w:hyperlink r:id="rId12" w:history="1">
        <w:r w:rsidRPr="00882C95">
          <w:rPr>
            <w:rStyle w:val="Hyperlink"/>
          </w:rPr>
          <w:t>mattblytoneducation@outlook.com</w:t>
        </w:r>
      </w:hyperlink>
      <w:r w:rsidRPr="00882C95">
        <w:t xml:space="preserve"> </w:t>
      </w:r>
      <w:r w:rsidR="00B32351">
        <w:t xml:space="preserve">as soon as possible </w:t>
      </w:r>
      <w:r w:rsidR="0075592E">
        <w:t xml:space="preserve">and </w:t>
      </w:r>
      <w:r w:rsidRPr="00882C95">
        <w:t xml:space="preserve">by </w:t>
      </w:r>
      <w:r w:rsidR="00B32351" w:rsidRPr="0075592E">
        <w:rPr>
          <w:b/>
          <w:bCs/>
        </w:rPr>
        <w:t>Friday 25</w:t>
      </w:r>
      <w:r w:rsidR="00B32351" w:rsidRPr="0075592E">
        <w:rPr>
          <w:b/>
          <w:bCs/>
          <w:vertAlign w:val="superscript"/>
        </w:rPr>
        <w:t>th</w:t>
      </w:r>
      <w:r w:rsidR="00B32351" w:rsidRPr="0075592E">
        <w:rPr>
          <w:b/>
          <w:bCs/>
        </w:rPr>
        <w:t xml:space="preserve"> September</w:t>
      </w:r>
      <w:r w:rsidRPr="00882C95">
        <w:rPr>
          <w:b/>
        </w:rPr>
        <w:t>.</w:t>
      </w:r>
    </w:p>
    <w:p w14:paraId="40FBA65D" w14:textId="77777777" w:rsidR="00882C95" w:rsidRPr="00882C95" w:rsidRDefault="00882C95" w:rsidP="00882C95">
      <w:pPr>
        <w:ind w:right="139"/>
        <w:jc w:val="center"/>
      </w:pPr>
    </w:p>
    <w:p w14:paraId="112A09FE" w14:textId="77777777" w:rsidR="00882C95" w:rsidRPr="00882C95" w:rsidRDefault="00882C95" w:rsidP="00882C95">
      <w:pPr>
        <w:ind w:left="142" w:right="139"/>
      </w:pPr>
    </w:p>
    <w:p w14:paraId="14CDFE56" w14:textId="77777777" w:rsidR="00882C95" w:rsidRPr="00882C95" w:rsidRDefault="00882C95" w:rsidP="00882C95">
      <w:pPr>
        <w:ind w:left="142" w:right="139"/>
      </w:pPr>
      <w:r w:rsidRPr="00882C95">
        <w:t>Name of school:</w:t>
      </w:r>
    </w:p>
    <w:p w14:paraId="2F13ACD3" w14:textId="77777777" w:rsidR="00882C95" w:rsidRPr="00882C95" w:rsidRDefault="00882C95" w:rsidP="00882C95">
      <w:pPr>
        <w:ind w:left="142" w:right="139"/>
      </w:pPr>
    </w:p>
    <w:p w14:paraId="20D9DB2B" w14:textId="7FB0FB90" w:rsidR="00882C95" w:rsidRPr="00882C95" w:rsidRDefault="00882C95" w:rsidP="00882C95">
      <w:pPr>
        <w:ind w:left="142" w:right="139"/>
      </w:pPr>
      <w:r w:rsidRPr="00882C95">
        <w:t>Name of school’s Champion:</w:t>
      </w:r>
    </w:p>
    <w:p w14:paraId="5180BAC2" w14:textId="77777777" w:rsidR="00882C95" w:rsidRPr="00882C95" w:rsidRDefault="00882C95" w:rsidP="00B2722C">
      <w:pPr>
        <w:ind w:right="139"/>
      </w:pPr>
    </w:p>
    <w:p w14:paraId="1D202E49" w14:textId="36E73F93" w:rsidR="00B2722C" w:rsidRDefault="00493B49" w:rsidP="00882C95">
      <w:pPr>
        <w:ind w:left="142" w:right="139"/>
      </w:pPr>
      <w:r w:rsidRPr="00882C95">
        <w:t>Champion</w:t>
      </w:r>
      <w:r>
        <w:t>’s j</w:t>
      </w:r>
      <w:r w:rsidR="00882C95" w:rsidRPr="00B2722C">
        <w:t>ob role</w:t>
      </w:r>
      <w:r w:rsidR="00B2722C" w:rsidRPr="00B2722C">
        <w:t>:</w:t>
      </w:r>
    </w:p>
    <w:p w14:paraId="42F1E1F0" w14:textId="77777777" w:rsidR="00B2722C" w:rsidRPr="00B2722C" w:rsidRDefault="00B2722C" w:rsidP="00882C95">
      <w:pPr>
        <w:ind w:left="142" w:right="139"/>
      </w:pPr>
    </w:p>
    <w:p w14:paraId="24431622" w14:textId="06220603" w:rsidR="00B2722C" w:rsidRDefault="00493B49" w:rsidP="00882C95">
      <w:pPr>
        <w:ind w:left="142" w:right="139"/>
      </w:pPr>
      <w:r w:rsidRPr="00882C95">
        <w:t>Champion</w:t>
      </w:r>
      <w:r>
        <w:t>’s e</w:t>
      </w:r>
      <w:r w:rsidR="00882C95" w:rsidRPr="00B2722C">
        <w:t>mail address</w:t>
      </w:r>
      <w:r w:rsidR="00B2722C" w:rsidRPr="00B2722C">
        <w:t>:</w:t>
      </w:r>
    </w:p>
    <w:p w14:paraId="3E3DC40D" w14:textId="77777777" w:rsidR="00B2722C" w:rsidRPr="00B2722C" w:rsidRDefault="00B2722C" w:rsidP="00882C95">
      <w:pPr>
        <w:ind w:left="142" w:right="139"/>
      </w:pPr>
    </w:p>
    <w:p w14:paraId="073B685E" w14:textId="3BE290DF" w:rsidR="00B2722C" w:rsidRPr="00B2722C" w:rsidRDefault="00493B49" w:rsidP="00B2722C">
      <w:pPr>
        <w:ind w:left="142" w:right="139"/>
      </w:pPr>
      <w:r w:rsidRPr="00882C95">
        <w:t>Champion</w:t>
      </w:r>
      <w:r>
        <w:t>’s t</w:t>
      </w:r>
      <w:r w:rsidR="00882C95" w:rsidRPr="00B2722C">
        <w:t>elephone contact number</w:t>
      </w:r>
      <w:r w:rsidR="00B2722C" w:rsidRPr="00B2722C">
        <w:t>:</w:t>
      </w:r>
    </w:p>
    <w:p w14:paraId="020740D9" w14:textId="1F0112D0" w:rsidR="00882C95" w:rsidRPr="00B2722C" w:rsidRDefault="00B2722C" w:rsidP="00B2722C">
      <w:pPr>
        <w:ind w:left="142" w:right="139"/>
        <w:rPr>
          <w:b/>
          <w:bCs/>
        </w:rPr>
      </w:pPr>
      <w:r w:rsidRPr="00B2722C">
        <w:rPr>
          <w:i/>
          <w:iCs/>
          <w:sz w:val="20"/>
          <w:szCs w:val="20"/>
        </w:rPr>
        <w:t>P</w:t>
      </w:r>
      <w:r w:rsidR="00882C95" w:rsidRPr="00B2722C">
        <w:rPr>
          <w:i/>
          <w:iCs/>
          <w:sz w:val="20"/>
          <w:szCs w:val="20"/>
        </w:rPr>
        <w:t>lease avoid using generic office email addresses</w:t>
      </w:r>
      <w:r w:rsidRPr="00B2722C">
        <w:rPr>
          <w:i/>
          <w:iCs/>
          <w:sz w:val="20"/>
          <w:szCs w:val="20"/>
        </w:rPr>
        <w:t xml:space="preserve"> and contact numbers.</w:t>
      </w:r>
    </w:p>
    <w:p w14:paraId="6B4F7F46" w14:textId="77777777" w:rsidR="00882C95" w:rsidRPr="00882C95" w:rsidRDefault="00882C95" w:rsidP="00882C95">
      <w:pPr>
        <w:ind w:left="142" w:right="139"/>
      </w:pPr>
    </w:p>
    <w:p w14:paraId="2091E4BD" w14:textId="3EF49DC8" w:rsidR="00882C95" w:rsidRPr="00882C95" w:rsidRDefault="00882C95" w:rsidP="00882C95">
      <w:pPr>
        <w:ind w:left="142" w:right="139"/>
      </w:pPr>
      <w:r w:rsidRPr="00882C95">
        <w:t xml:space="preserve">Number </w:t>
      </w:r>
      <w:r w:rsidR="00B2722C">
        <w:t xml:space="preserve">of pupils </w:t>
      </w:r>
      <w:r w:rsidRPr="00882C95">
        <w:t>on the school’s roll:</w:t>
      </w:r>
    </w:p>
    <w:p w14:paraId="75DC89F1" w14:textId="77777777" w:rsidR="00882C95" w:rsidRPr="00882C95" w:rsidRDefault="00882C95" w:rsidP="00882C95">
      <w:pPr>
        <w:ind w:left="142" w:right="139"/>
      </w:pPr>
    </w:p>
    <w:p w14:paraId="28A4D6B1" w14:textId="57906C5E" w:rsidR="00882C95" w:rsidRPr="00882C95" w:rsidRDefault="00882C95" w:rsidP="00882C95">
      <w:pPr>
        <w:ind w:left="142" w:right="139"/>
      </w:pPr>
      <w:r w:rsidRPr="00882C95">
        <w:t xml:space="preserve">Number of pupils currently eligible for </w:t>
      </w:r>
      <w:r w:rsidR="00B2722C">
        <w:t>‘</w:t>
      </w:r>
      <w:r w:rsidRPr="00882C95">
        <w:t>Service Pupil Premium</w:t>
      </w:r>
      <w:r w:rsidR="00B2722C">
        <w:t>’</w:t>
      </w:r>
      <w:r w:rsidRPr="00882C95">
        <w:t xml:space="preserve"> at the school:</w:t>
      </w:r>
    </w:p>
    <w:p w14:paraId="136F3AC2" w14:textId="77777777" w:rsidR="00882C95" w:rsidRPr="00882C95" w:rsidRDefault="00882C95" w:rsidP="00B2722C">
      <w:pPr>
        <w:ind w:right="139"/>
      </w:pPr>
    </w:p>
    <w:p w14:paraId="523E4343" w14:textId="5A9A338E" w:rsidR="00882C95" w:rsidRPr="00882C95" w:rsidRDefault="00882C95" w:rsidP="00B2722C">
      <w:pPr>
        <w:ind w:left="142" w:right="139"/>
      </w:pPr>
      <w:r w:rsidRPr="00882C95">
        <w:t xml:space="preserve">By signing this acceptance </w:t>
      </w:r>
      <w:r w:rsidR="00B2722C">
        <w:t>f</w:t>
      </w:r>
      <w:r w:rsidRPr="00882C95">
        <w:t>orm to join the project, you agree to identify a Champion</w:t>
      </w:r>
      <w:r w:rsidR="00B2722C">
        <w:t xml:space="preserve"> </w:t>
      </w:r>
      <w:r w:rsidRPr="00882C95">
        <w:t>who will:</w:t>
      </w:r>
    </w:p>
    <w:p w14:paraId="39A7387B" w14:textId="68B8AD85" w:rsidR="00882C95" w:rsidRPr="00882C95" w:rsidRDefault="00882C95" w:rsidP="00882C95">
      <w:pPr>
        <w:pStyle w:val="ListParagraph"/>
        <w:numPr>
          <w:ilvl w:val="0"/>
          <w:numId w:val="13"/>
        </w:numPr>
        <w:ind w:right="139"/>
      </w:pPr>
      <w:r w:rsidRPr="00882C95">
        <w:t>*Attend four network sessions across the year (each about 2 hrs)</w:t>
      </w:r>
      <w:r w:rsidR="00B2722C">
        <w:t>;</w:t>
      </w:r>
    </w:p>
    <w:p w14:paraId="5F2EAA09" w14:textId="6B401D71" w:rsidR="00882C95" w:rsidRPr="00882C95" w:rsidRDefault="00B2722C" w:rsidP="00882C95">
      <w:pPr>
        <w:pStyle w:val="ListParagraph"/>
        <w:numPr>
          <w:ilvl w:val="0"/>
          <w:numId w:val="13"/>
        </w:numPr>
        <w:ind w:right="139"/>
      </w:pPr>
      <w:r>
        <w:t>Facilitate the sharing of</w:t>
      </w:r>
      <w:r w:rsidR="00882C95" w:rsidRPr="00882C95">
        <w:t xml:space="preserve"> key messages </w:t>
      </w:r>
      <w:r>
        <w:t>and professional</w:t>
      </w:r>
      <w:r w:rsidR="00882C95" w:rsidRPr="00882C95">
        <w:t xml:space="preserve"> to school colleagues</w:t>
      </w:r>
      <w:r>
        <w:t>;</w:t>
      </w:r>
    </w:p>
    <w:p w14:paraId="1C3E15EE" w14:textId="12B3F8FD" w:rsidR="00882C95" w:rsidRPr="00882C95" w:rsidRDefault="00882C95" w:rsidP="00882C95">
      <w:pPr>
        <w:pStyle w:val="ListParagraph"/>
        <w:numPr>
          <w:ilvl w:val="0"/>
          <w:numId w:val="13"/>
        </w:numPr>
        <w:ind w:right="139"/>
      </w:pPr>
      <w:r w:rsidRPr="00882C95">
        <w:t>Use the Thriving Lives Toolkit self-evaluation tool, with support from a Hub Leader, to review the school’s provision for your children</w:t>
      </w:r>
      <w:r w:rsidR="00B2722C">
        <w:t xml:space="preserve"> from Armed Forces families;</w:t>
      </w:r>
    </w:p>
    <w:p w14:paraId="14DC0C34" w14:textId="45F65FAE" w:rsidR="00882C95" w:rsidRPr="00882C95" w:rsidRDefault="00882C95" w:rsidP="00882C95">
      <w:pPr>
        <w:pStyle w:val="ListParagraph"/>
        <w:numPr>
          <w:ilvl w:val="0"/>
          <w:numId w:val="13"/>
        </w:numPr>
        <w:ind w:right="139"/>
      </w:pPr>
      <w:r w:rsidRPr="00882C95">
        <w:t xml:space="preserve">Oversee a school-based improvement project based on the above and </w:t>
      </w:r>
      <w:r w:rsidR="00B2722C">
        <w:t xml:space="preserve">the </w:t>
      </w:r>
      <w:r w:rsidRPr="00882C95">
        <w:t xml:space="preserve">case study at the end of the year </w:t>
      </w:r>
      <w:r w:rsidR="0075592E">
        <w:t>(</w:t>
      </w:r>
      <w:r w:rsidR="00B2722C">
        <w:t xml:space="preserve">using the </w:t>
      </w:r>
      <w:r w:rsidRPr="00882C95">
        <w:t xml:space="preserve">template </w:t>
      </w:r>
      <w:r w:rsidR="0075592E">
        <w:t xml:space="preserve">that </w:t>
      </w:r>
      <w:r w:rsidRPr="00882C95">
        <w:t>will be provided</w:t>
      </w:r>
      <w:r w:rsidR="0075592E">
        <w:t>)</w:t>
      </w:r>
      <w:r w:rsidR="00B2722C">
        <w:t>;</w:t>
      </w:r>
    </w:p>
    <w:p w14:paraId="58CCD7F8" w14:textId="77777777" w:rsidR="00882C95" w:rsidRPr="00882C95" w:rsidRDefault="00882C95" w:rsidP="00882C95">
      <w:pPr>
        <w:numPr>
          <w:ilvl w:val="0"/>
          <w:numId w:val="13"/>
        </w:numPr>
      </w:pPr>
      <w:r w:rsidRPr="00882C95">
        <w:t>Bring some children to a university-based Service Pupil Voice conference (mid-year)</w:t>
      </w:r>
    </w:p>
    <w:p w14:paraId="45861DF5" w14:textId="77E781AC" w:rsidR="00882C95" w:rsidRPr="00882C95" w:rsidRDefault="00882C95" w:rsidP="00882C95">
      <w:pPr>
        <w:pStyle w:val="ListParagraph"/>
        <w:numPr>
          <w:ilvl w:val="0"/>
          <w:numId w:val="13"/>
        </w:numPr>
        <w:ind w:right="139"/>
      </w:pPr>
      <w:r w:rsidRPr="00882C95">
        <w:t xml:space="preserve">Join the end of project celebration event (the Festival) with some representative pupils </w:t>
      </w:r>
      <w:r w:rsidR="00B2722C">
        <w:t xml:space="preserve">and </w:t>
      </w:r>
      <w:r w:rsidRPr="00882C95">
        <w:t>staff in June</w:t>
      </w:r>
      <w:r w:rsidR="00B2722C">
        <w:t>/July</w:t>
      </w:r>
      <w:r w:rsidRPr="00882C95">
        <w:t xml:space="preserve"> 202</w:t>
      </w:r>
      <w:r w:rsidR="00B2722C">
        <w:t>7</w:t>
      </w:r>
      <w:r w:rsidRPr="00882C95">
        <w:t>.</w:t>
      </w:r>
    </w:p>
    <w:p w14:paraId="45382A2D" w14:textId="77777777" w:rsidR="00882C95" w:rsidRPr="00882C95" w:rsidRDefault="00882C95" w:rsidP="00882C95">
      <w:pPr>
        <w:pStyle w:val="ListParagraph"/>
        <w:ind w:left="862" w:right="139"/>
      </w:pPr>
    </w:p>
    <w:p w14:paraId="16B6E8F3" w14:textId="77777777" w:rsidR="00882C95" w:rsidRPr="00882C95" w:rsidRDefault="00882C95" w:rsidP="006940C3">
      <w:pPr>
        <w:ind w:left="142" w:right="139"/>
        <w:rPr>
          <w:sz w:val="18"/>
          <w:szCs w:val="18"/>
        </w:rPr>
      </w:pPr>
      <w:r w:rsidRPr="00882C95">
        <w:rPr>
          <w:sz w:val="18"/>
          <w:szCs w:val="18"/>
        </w:rPr>
        <w:t>*or send a representative should the Champion be unavailable.</w:t>
      </w:r>
    </w:p>
    <w:p w14:paraId="407AC906" w14:textId="77777777" w:rsidR="00882C95" w:rsidRPr="00882C95" w:rsidRDefault="00882C95" w:rsidP="00493B49">
      <w:pPr>
        <w:ind w:right="139"/>
      </w:pPr>
    </w:p>
    <w:p w14:paraId="417EB67C" w14:textId="77777777" w:rsidR="00882C95" w:rsidRPr="00882C95" w:rsidRDefault="00882C95" w:rsidP="00882C95">
      <w:pPr>
        <w:ind w:left="142" w:right="139"/>
      </w:pPr>
      <w:r w:rsidRPr="00882C95">
        <w:t xml:space="preserve">Signature of Headteacher: </w:t>
      </w:r>
    </w:p>
    <w:p w14:paraId="352B9295" w14:textId="77777777" w:rsidR="00882C95" w:rsidRPr="00882C95" w:rsidRDefault="00882C95" w:rsidP="00882C95">
      <w:pPr>
        <w:ind w:left="142" w:right="139"/>
      </w:pPr>
    </w:p>
    <w:p w14:paraId="63A3284E" w14:textId="77777777" w:rsidR="00882C95" w:rsidRPr="00882C95" w:rsidRDefault="00882C95" w:rsidP="00882C95">
      <w:pPr>
        <w:ind w:left="142" w:right="139"/>
      </w:pPr>
    </w:p>
    <w:p w14:paraId="054E31CC" w14:textId="51FCC043" w:rsidR="00882C95" w:rsidRPr="00882C95" w:rsidRDefault="00493B49" w:rsidP="00882C95">
      <w:pPr>
        <w:ind w:left="142" w:right="139"/>
      </w:pPr>
      <w:r>
        <w:t>Headteacher’s e</w:t>
      </w:r>
      <w:r w:rsidR="00882C95" w:rsidRPr="00882C95">
        <w:t>mail address:</w:t>
      </w:r>
    </w:p>
    <w:p w14:paraId="23D92372" w14:textId="77777777" w:rsidR="00882C95" w:rsidRPr="00882C95" w:rsidRDefault="00882C95" w:rsidP="00882C95">
      <w:pPr>
        <w:ind w:left="142" w:right="139"/>
      </w:pPr>
      <w:r w:rsidRPr="00882C95">
        <w:t xml:space="preserve"> </w:t>
      </w:r>
    </w:p>
    <w:p w14:paraId="5C319910" w14:textId="77777777" w:rsidR="00882C95" w:rsidRPr="00882C95" w:rsidRDefault="00882C95" w:rsidP="00882C95">
      <w:pPr>
        <w:ind w:left="142" w:right="139"/>
      </w:pPr>
    </w:p>
    <w:p w14:paraId="75C9F40B" w14:textId="77777777" w:rsidR="00882C95" w:rsidRPr="00882C95" w:rsidRDefault="00882C95" w:rsidP="00882C95">
      <w:pPr>
        <w:ind w:left="142" w:right="139"/>
      </w:pPr>
      <w:r w:rsidRPr="00882C95">
        <w:t xml:space="preserve">Date: </w:t>
      </w:r>
    </w:p>
    <w:p w14:paraId="5FA44627" w14:textId="77777777" w:rsidR="00882C95" w:rsidRPr="00882C95" w:rsidRDefault="00882C95" w:rsidP="00882C95">
      <w:pPr>
        <w:ind w:left="142" w:right="139"/>
      </w:pPr>
    </w:p>
    <w:p w14:paraId="40F28EC6" w14:textId="77777777" w:rsidR="0013377C" w:rsidRPr="00882C95" w:rsidRDefault="0013377C" w:rsidP="00E10E0A">
      <w:pPr>
        <w:ind w:left="-567"/>
        <w:sectPr w:rsidR="0013377C" w:rsidRPr="00882C95" w:rsidSect="00ED095B">
          <w:headerReference w:type="first" r:id="rId13"/>
          <w:type w:val="continuous"/>
          <w:pgSz w:w="11900" w:h="16840"/>
          <w:pgMar w:top="720" w:right="720" w:bottom="720" w:left="720" w:header="720" w:footer="720" w:gutter="0"/>
          <w:pgNumType w:start="0"/>
          <w:cols w:space="720"/>
          <w:titlePg/>
          <w:docGrid w:linePitch="360"/>
        </w:sectPr>
      </w:pPr>
    </w:p>
    <w:p w14:paraId="62C8FF83" w14:textId="77777777" w:rsidR="008651F9" w:rsidRPr="00882C95" w:rsidRDefault="005F5504" w:rsidP="00E10E0A">
      <w:pPr>
        <w:pStyle w:val="Authorname"/>
        <w:ind w:left="-567"/>
        <w:rPr>
          <w:b w:val="0"/>
          <w:bCs/>
        </w:rPr>
      </w:pPr>
      <w:r w:rsidRPr="00882C95">
        <w:rPr>
          <w:b w:val="0"/>
          <w:bCs/>
          <w:noProof/>
          <w:lang w:eastAsia="en-GB"/>
        </w:rPr>
        <w:drawing>
          <wp:anchor distT="0" distB="0" distL="114300" distR="114300" simplePos="0" relativeHeight="251669504" behindDoc="1" locked="0" layoutInCell="1" allowOverlap="1" wp14:anchorId="524C1921" wp14:editId="4C6CE6D2">
            <wp:simplePos x="0" y="0"/>
            <wp:positionH relativeFrom="column">
              <wp:posOffset>4737100</wp:posOffset>
            </wp:positionH>
            <wp:positionV relativeFrom="paragraph">
              <wp:posOffset>9265285</wp:posOffset>
            </wp:positionV>
            <wp:extent cx="229235" cy="229235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nstagram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235" cy="229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82C95">
        <w:rPr>
          <w:b w:val="0"/>
          <w:bCs/>
          <w:noProof/>
          <w:lang w:eastAsia="en-GB"/>
        </w:rPr>
        <w:drawing>
          <wp:anchor distT="0" distB="0" distL="114300" distR="114300" simplePos="0" relativeHeight="251668480" behindDoc="1" locked="0" layoutInCell="1" allowOverlap="1" wp14:anchorId="08DFEC58" wp14:editId="117AAE95">
            <wp:simplePos x="0" y="0"/>
            <wp:positionH relativeFrom="column">
              <wp:posOffset>3670300</wp:posOffset>
            </wp:positionH>
            <wp:positionV relativeFrom="paragraph">
              <wp:posOffset>9259570</wp:posOffset>
            </wp:positionV>
            <wp:extent cx="241300" cy="241300"/>
            <wp:effectExtent l="0" t="0" r="12700" b="1270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Twitter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82C95">
        <w:rPr>
          <w:b w:val="0"/>
          <w:bCs/>
          <w:noProof/>
          <w:lang w:eastAsia="en-GB"/>
        </w:rPr>
        <w:drawing>
          <wp:anchor distT="0" distB="0" distL="114300" distR="114300" simplePos="0" relativeHeight="251667456" behindDoc="0" locked="0" layoutInCell="1" allowOverlap="1" wp14:anchorId="2A884FF7" wp14:editId="17C1687C">
            <wp:simplePos x="0" y="0"/>
            <wp:positionH relativeFrom="column">
              <wp:posOffset>2381250</wp:posOffset>
            </wp:positionH>
            <wp:positionV relativeFrom="paragraph">
              <wp:posOffset>9262745</wp:posOffset>
            </wp:positionV>
            <wp:extent cx="234950" cy="234950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Facebook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950" cy="234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651F9" w:rsidRPr="00882C95" w:rsidSect="00E10E0A">
      <w:headerReference w:type="default" r:id="rId17"/>
      <w:footerReference w:type="default" r:id="rId18"/>
      <w:type w:val="continuous"/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2F5F67" w14:textId="77777777" w:rsidR="007D04CA" w:rsidRDefault="007D04CA" w:rsidP="00F040CB">
      <w:r>
        <w:separator/>
      </w:r>
    </w:p>
  </w:endnote>
  <w:endnote w:type="continuationSeparator" w:id="0">
    <w:p w14:paraId="528AC885" w14:textId="77777777" w:rsidR="007D04CA" w:rsidRDefault="007D04CA" w:rsidP="00F040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65BDB" w14:textId="77777777" w:rsidR="00E81E25" w:rsidRDefault="00E81E25">
    <w:pPr>
      <w:pStyle w:val="Footer"/>
    </w:pPr>
    <w:r>
      <w:rPr>
        <w:noProof/>
      </w:rPr>
      <w:drawing>
        <wp:anchor distT="0" distB="0" distL="114300" distR="114300" simplePos="0" relativeHeight="251666432" behindDoc="1" locked="0" layoutInCell="1" allowOverlap="1" wp14:anchorId="369719A1" wp14:editId="5DBF1399">
          <wp:simplePos x="0" y="0"/>
          <wp:positionH relativeFrom="column">
            <wp:posOffset>4137074</wp:posOffset>
          </wp:positionH>
          <wp:positionV relativeFrom="paragraph">
            <wp:posOffset>-130810</wp:posOffset>
          </wp:positionV>
          <wp:extent cx="1781908" cy="358680"/>
          <wp:effectExtent l="0" t="0" r="0" b="0"/>
          <wp:wrapNone/>
          <wp:docPr id="72657992" name="Picture 4" descr="A blue text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657992" name="Picture 4" descr="A blue text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1908" cy="3586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>Document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15AF2" w14:textId="77777777" w:rsidR="007D04CA" w:rsidRDefault="007D04CA" w:rsidP="00F040CB">
      <w:r>
        <w:separator/>
      </w:r>
    </w:p>
  </w:footnote>
  <w:footnote w:type="continuationSeparator" w:id="0">
    <w:p w14:paraId="5A6229DB" w14:textId="77777777" w:rsidR="007D04CA" w:rsidRDefault="007D04CA" w:rsidP="00F040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EE112" w14:textId="77777777" w:rsidR="002004CA" w:rsidRDefault="00780CE8">
    <w:pPr>
      <w:pStyle w:val="Header"/>
    </w:pPr>
    <w:r>
      <w:rPr>
        <w:noProof/>
      </w:rPr>
      <w:drawing>
        <wp:anchor distT="0" distB="0" distL="114300" distR="114300" simplePos="0" relativeHeight="251663360" behindDoc="0" locked="0" layoutInCell="1" allowOverlap="1" wp14:anchorId="7797A833" wp14:editId="101CA949">
          <wp:simplePos x="0" y="0"/>
          <wp:positionH relativeFrom="column">
            <wp:posOffset>58322</wp:posOffset>
          </wp:positionH>
          <wp:positionV relativeFrom="paragraph">
            <wp:posOffset>69802</wp:posOffset>
          </wp:positionV>
          <wp:extent cx="1006713" cy="1003300"/>
          <wp:effectExtent l="0" t="0" r="0" b="0"/>
          <wp:wrapNone/>
          <wp:docPr id="1646635475" name="Picture 3" descr="A blue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6939810" name="Picture 3" descr="A blue and white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6713" cy="1003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F4588" w14:textId="77777777" w:rsidR="00E81E25" w:rsidRDefault="00E81E2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F1038"/>
    <w:multiLevelType w:val="hybridMultilevel"/>
    <w:tmpl w:val="DBD07CE2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0DEE1755"/>
    <w:multiLevelType w:val="multilevel"/>
    <w:tmpl w:val="AF0266BE"/>
    <w:styleLink w:val="CurrentList2"/>
    <w:lvl w:ilvl="0">
      <w:start w:val="1"/>
      <w:numFmt w:val="bullet"/>
      <w:lvlText w:val=""/>
      <w:lvlJc w:val="left"/>
      <w:pPr>
        <w:ind w:left="432" w:hanging="360"/>
      </w:pPr>
      <w:rPr>
        <w:rFonts w:ascii="Symbol" w:hAnsi="Symbol" w:hint="default"/>
        <w:color w:val="002A53" w:themeColor="text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F83FED"/>
    <w:multiLevelType w:val="multilevel"/>
    <w:tmpl w:val="18223FA0"/>
    <w:lvl w:ilvl="0">
      <w:start w:val="1"/>
      <w:numFmt w:val="bullet"/>
      <w:lvlText w:val=""/>
      <w:lvlJc w:val="left"/>
      <w:pPr>
        <w:ind w:left="432" w:hanging="288"/>
      </w:pPr>
      <w:rPr>
        <w:rFonts w:ascii="Symbol" w:hAnsi="Symbol" w:hint="default"/>
        <w:color w:val="00918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8D421D"/>
    <w:multiLevelType w:val="multilevel"/>
    <w:tmpl w:val="C9425E1C"/>
    <w:lvl w:ilvl="0">
      <w:start w:val="1"/>
      <w:numFmt w:val="bullet"/>
      <w:lvlText w:val=""/>
      <w:lvlJc w:val="left"/>
      <w:pPr>
        <w:ind w:left="216" w:hanging="144"/>
      </w:pPr>
      <w:rPr>
        <w:rFonts w:ascii="Symbol" w:hAnsi="Symbol" w:hint="default"/>
        <w:color w:val="00918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791E49"/>
    <w:multiLevelType w:val="multilevel"/>
    <w:tmpl w:val="8EE0C760"/>
    <w:styleLink w:val="CurrentList1"/>
    <w:lvl w:ilvl="0">
      <w:start w:val="1"/>
      <w:numFmt w:val="bullet"/>
      <w:lvlText w:val=""/>
      <w:lvlJc w:val="left"/>
      <w:pPr>
        <w:ind w:left="432" w:hanging="360"/>
      </w:pPr>
      <w:rPr>
        <w:rFonts w:ascii="Symbol" w:hAnsi="Symbol" w:hint="default"/>
        <w:color w:val="BE0F3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757983"/>
    <w:multiLevelType w:val="multilevel"/>
    <w:tmpl w:val="04266312"/>
    <w:lvl w:ilvl="0">
      <w:start w:val="1"/>
      <w:numFmt w:val="bullet"/>
      <w:lvlText w:val=""/>
      <w:lvlJc w:val="left"/>
      <w:pPr>
        <w:ind w:left="288" w:hanging="216"/>
      </w:pPr>
      <w:rPr>
        <w:rFonts w:ascii="Symbol" w:hAnsi="Symbol" w:hint="default"/>
        <w:color w:val="00918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AF6F45"/>
    <w:multiLevelType w:val="hybridMultilevel"/>
    <w:tmpl w:val="E5C2E810"/>
    <w:lvl w:ilvl="0" w:tplc="9EB27C28">
      <w:start w:val="1"/>
      <w:numFmt w:val="bullet"/>
      <w:lvlText w:val=""/>
      <w:lvlJc w:val="left"/>
      <w:pPr>
        <w:ind w:left="432" w:hanging="360"/>
      </w:pPr>
      <w:rPr>
        <w:rFonts w:ascii="Symbol" w:hAnsi="Symbol" w:hint="default"/>
        <w:color w:val="BE0F3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B12A8D"/>
    <w:multiLevelType w:val="hybridMultilevel"/>
    <w:tmpl w:val="F0800256"/>
    <w:lvl w:ilvl="0" w:tplc="36DACFD6">
      <w:start w:val="1"/>
      <w:numFmt w:val="decimal"/>
      <w:pStyle w:val="Numbers"/>
      <w:lvlText w:val="%1."/>
      <w:lvlJc w:val="left"/>
      <w:pPr>
        <w:ind w:left="432" w:hanging="360"/>
      </w:pPr>
      <w:rPr>
        <w:rFonts w:ascii="Arial" w:hAnsi="Arial" w:hint="default"/>
        <w:b/>
        <w:i w:val="0"/>
        <w:color w:val="BE0F3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883BC5"/>
    <w:multiLevelType w:val="multilevel"/>
    <w:tmpl w:val="37809D7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918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9E7E22"/>
    <w:multiLevelType w:val="hybridMultilevel"/>
    <w:tmpl w:val="0E10D37C"/>
    <w:lvl w:ilvl="0" w:tplc="3C4A75FE">
      <w:start w:val="1"/>
      <w:numFmt w:val="bullet"/>
      <w:pStyle w:val="Bullet"/>
      <w:lvlText w:val=""/>
      <w:lvlJc w:val="left"/>
      <w:pPr>
        <w:ind w:left="432" w:hanging="360"/>
      </w:pPr>
      <w:rPr>
        <w:rFonts w:ascii="Symbol" w:hAnsi="Symbol" w:hint="default"/>
        <w:color w:val="0089CF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35212C"/>
    <w:multiLevelType w:val="multilevel"/>
    <w:tmpl w:val="BD980902"/>
    <w:lvl w:ilvl="0">
      <w:start w:val="1"/>
      <w:numFmt w:val="bullet"/>
      <w:lvlText w:val=""/>
      <w:lvlJc w:val="left"/>
      <w:pPr>
        <w:ind w:left="360" w:hanging="288"/>
      </w:pPr>
      <w:rPr>
        <w:rFonts w:ascii="Symbol" w:hAnsi="Symbol" w:hint="default"/>
        <w:color w:val="00918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CC4FE3"/>
    <w:multiLevelType w:val="hybridMultilevel"/>
    <w:tmpl w:val="B3D43E38"/>
    <w:lvl w:ilvl="0" w:tplc="C49894E2">
      <w:start w:val="1"/>
      <w:numFmt w:val="bullet"/>
      <w:lvlText w:val=""/>
      <w:lvlJc w:val="left"/>
      <w:pPr>
        <w:ind w:left="432" w:hanging="360"/>
      </w:pPr>
      <w:rPr>
        <w:rFonts w:ascii="Symbol" w:hAnsi="Symbol" w:hint="default"/>
        <w:color w:val="002A53" w:themeColor="text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2E311F"/>
    <w:multiLevelType w:val="multilevel"/>
    <w:tmpl w:val="90360F40"/>
    <w:lvl w:ilvl="0">
      <w:start w:val="1"/>
      <w:numFmt w:val="bullet"/>
      <w:lvlText w:val=""/>
      <w:lvlJc w:val="left"/>
      <w:pPr>
        <w:ind w:left="144" w:hanging="72"/>
      </w:pPr>
      <w:rPr>
        <w:rFonts w:ascii="Symbol" w:hAnsi="Symbol" w:hint="default"/>
        <w:color w:val="00918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3186938">
    <w:abstractNumId w:val="7"/>
  </w:num>
  <w:num w:numId="2" w16cid:durableId="544758107">
    <w:abstractNumId w:val="8"/>
  </w:num>
  <w:num w:numId="3" w16cid:durableId="108480010">
    <w:abstractNumId w:val="2"/>
  </w:num>
  <w:num w:numId="4" w16cid:durableId="1093672774">
    <w:abstractNumId w:val="12"/>
  </w:num>
  <w:num w:numId="5" w16cid:durableId="1305695226">
    <w:abstractNumId w:val="3"/>
  </w:num>
  <w:num w:numId="6" w16cid:durableId="1822959324">
    <w:abstractNumId w:val="10"/>
  </w:num>
  <w:num w:numId="7" w16cid:durableId="250352833">
    <w:abstractNumId w:val="5"/>
  </w:num>
  <w:num w:numId="8" w16cid:durableId="293297865">
    <w:abstractNumId w:val="6"/>
  </w:num>
  <w:num w:numId="9" w16cid:durableId="543105278">
    <w:abstractNumId w:val="4"/>
  </w:num>
  <w:num w:numId="10" w16cid:durableId="2057508146">
    <w:abstractNumId w:val="11"/>
  </w:num>
  <w:num w:numId="11" w16cid:durableId="1205752781">
    <w:abstractNumId w:val="1"/>
  </w:num>
  <w:num w:numId="12" w16cid:durableId="858204639">
    <w:abstractNumId w:val="9"/>
  </w:num>
  <w:num w:numId="13" w16cid:durableId="67599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formatting="1" w:enforcement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C95"/>
    <w:rsid w:val="00004955"/>
    <w:rsid w:val="0002475C"/>
    <w:rsid w:val="000364F4"/>
    <w:rsid w:val="00081082"/>
    <w:rsid w:val="000A2584"/>
    <w:rsid w:val="000D3816"/>
    <w:rsid w:val="000E4F16"/>
    <w:rsid w:val="000F6826"/>
    <w:rsid w:val="0013377C"/>
    <w:rsid w:val="001903ED"/>
    <w:rsid w:val="001A4634"/>
    <w:rsid w:val="001F5BF0"/>
    <w:rsid w:val="00200385"/>
    <w:rsid w:val="002004CA"/>
    <w:rsid w:val="0021691F"/>
    <w:rsid w:val="002268A4"/>
    <w:rsid w:val="002355E6"/>
    <w:rsid w:val="002B5F1C"/>
    <w:rsid w:val="002F6C6A"/>
    <w:rsid w:val="00360958"/>
    <w:rsid w:val="00397A60"/>
    <w:rsid w:val="003B020F"/>
    <w:rsid w:val="003C7668"/>
    <w:rsid w:val="003F01D6"/>
    <w:rsid w:val="00401410"/>
    <w:rsid w:val="00421B33"/>
    <w:rsid w:val="00461240"/>
    <w:rsid w:val="00470956"/>
    <w:rsid w:val="00482A32"/>
    <w:rsid w:val="00487124"/>
    <w:rsid w:val="00493B49"/>
    <w:rsid w:val="004A23DA"/>
    <w:rsid w:val="004B7D32"/>
    <w:rsid w:val="0050201D"/>
    <w:rsid w:val="00514E73"/>
    <w:rsid w:val="00521B54"/>
    <w:rsid w:val="00530217"/>
    <w:rsid w:val="005F5504"/>
    <w:rsid w:val="006940C3"/>
    <w:rsid w:val="006A1367"/>
    <w:rsid w:val="006A27CD"/>
    <w:rsid w:val="006B08DE"/>
    <w:rsid w:val="006B4ADF"/>
    <w:rsid w:val="006E03EA"/>
    <w:rsid w:val="0075592E"/>
    <w:rsid w:val="00780CE8"/>
    <w:rsid w:val="007822FB"/>
    <w:rsid w:val="007A1D49"/>
    <w:rsid w:val="007D04CA"/>
    <w:rsid w:val="007E7A6F"/>
    <w:rsid w:val="007F33F0"/>
    <w:rsid w:val="008126BB"/>
    <w:rsid w:val="008651F9"/>
    <w:rsid w:val="00882C95"/>
    <w:rsid w:val="008A037C"/>
    <w:rsid w:val="008A4536"/>
    <w:rsid w:val="008E6000"/>
    <w:rsid w:val="008F43AC"/>
    <w:rsid w:val="00902512"/>
    <w:rsid w:val="00951B17"/>
    <w:rsid w:val="00956710"/>
    <w:rsid w:val="009C3347"/>
    <w:rsid w:val="009C4CFF"/>
    <w:rsid w:val="009F32D2"/>
    <w:rsid w:val="009F4B3F"/>
    <w:rsid w:val="00A112DD"/>
    <w:rsid w:val="00A247E2"/>
    <w:rsid w:val="00A45E5D"/>
    <w:rsid w:val="00A65A52"/>
    <w:rsid w:val="00A741D9"/>
    <w:rsid w:val="00AE4566"/>
    <w:rsid w:val="00B203F0"/>
    <w:rsid w:val="00B2722C"/>
    <w:rsid w:val="00B32351"/>
    <w:rsid w:val="00B46D46"/>
    <w:rsid w:val="00B708D9"/>
    <w:rsid w:val="00B73FD7"/>
    <w:rsid w:val="00B7528E"/>
    <w:rsid w:val="00BC2292"/>
    <w:rsid w:val="00CC3CFB"/>
    <w:rsid w:val="00CC3F33"/>
    <w:rsid w:val="00CC6787"/>
    <w:rsid w:val="00D31A8A"/>
    <w:rsid w:val="00DB421E"/>
    <w:rsid w:val="00DC02D3"/>
    <w:rsid w:val="00E10E0A"/>
    <w:rsid w:val="00E32FE0"/>
    <w:rsid w:val="00E34986"/>
    <w:rsid w:val="00E476DC"/>
    <w:rsid w:val="00E62CA2"/>
    <w:rsid w:val="00E81E25"/>
    <w:rsid w:val="00EC59C4"/>
    <w:rsid w:val="00ED095B"/>
    <w:rsid w:val="00F040CB"/>
    <w:rsid w:val="00F37013"/>
    <w:rsid w:val="00F55928"/>
    <w:rsid w:val="00F610AF"/>
    <w:rsid w:val="00FB2C47"/>
    <w:rsid w:val="00FB78FF"/>
    <w:rsid w:val="00FD1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B05791"/>
  <w15:docId w15:val="{8592B7A6-AC25-4D90-AAA6-D4B9AA8AF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/>
    <w:lsdException w:name="FollowedHyperlink" w:locked="0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qFormat/>
    <w:rsid w:val="00882C95"/>
    <w:rPr>
      <w:rFonts w:ascii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31A8A"/>
    <w:pPr>
      <w:tabs>
        <w:tab w:val="left" w:pos="1986"/>
      </w:tabs>
    </w:pPr>
    <w:rPr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rsid w:val="00D31A8A"/>
    <w:rPr>
      <w:rFonts w:ascii="Arial" w:hAnsi="Arial" w:cs="Arial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D31A8A"/>
    <w:pPr>
      <w:tabs>
        <w:tab w:val="left" w:pos="4214"/>
        <w:tab w:val="center" w:pos="4513"/>
        <w:tab w:val="right" w:pos="9026"/>
      </w:tabs>
    </w:pPr>
    <w:rPr>
      <w:b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D31A8A"/>
    <w:rPr>
      <w:rFonts w:ascii="Arial" w:hAnsi="Arial" w:cs="Arial"/>
      <w:b/>
      <w:sz w:val="16"/>
      <w:szCs w:val="16"/>
    </w:rPr>
  </w:style>
  <w:style w:type="paragraph" w:customStyle="1" w:styleId="p1">
    <w:name w:val="p1"/>
    <w:basedOn w:val="Normal"/>
    <w:locked/>
    <w:rsid w:val="0013377C"/>
    <w:rPr>
      <w:rFonts w:ascii="Minion Pro" w:hAnsi="Minion Pro" w:cs="Times New Roman"/>
      <w:sz w:val="18"/>
      <w:szCs w:val="18"/>
      <w:lang w:eastAsia="en-GB"/>
    </w:rPr>
  </w:style>
  <w:style w:type="paragraph" w:customStyle="1" w:styleId="Body">
    <w:name w:val="Body"/>
    <w:qFormat/>
    <w:rsid w:val="00F610AF"/>
    <w:pPr>
      <w:spacing w:after="60"/>
    </w:pPr>
    <w:rPr>
      <w:rFonts w:ascii="Arial" w:hAnsi="Arial" w:cs="Arial"/>
      <w:sz w:val="18"/>
      <w:szCs w:val="18"/>
    </w:rPr>
  </w:style>
  <w:style w:type="paragraph" w:customStyle="1" w:styleId="Heading2-Newsletter">
    <w:name w:val="Heading 2 - Newsletter"/>
    <w:qFormat/>
    <w:rsid w:val="00421B33"/>
    <w:pPr>
      <w:spacing w:before="240" w:after="120"/>
    </w:pPr>
    <w:rPr>
      <w:rFonts w:ascii="Arial" w:hAnsi="Arial" w:cs="Arial"/>
      <w:color w:val="009BD8" w:themeColor="accent1"/>
      <w:sz w:val="28"/>
      <w:szCs w:val="18"/>
    </w:rPr>
  </w:style>
  <w:style w:type="paragraph" w:customStyle="1" w:styleId="Heading3-Newsletter">
    <w:name w:val="Heading 3 - Newsletter"/>
    <w:basedOn w:val="Body"/>
    <w:qFormat/>
    <w:rsid w:val="00421B33"/>
    <w:pPr>
      <w:spacing w:before="60"/>
    </w:pPr>
    <w:rPr>
      <w:b/>
      <w:color w:val="002A53" w:themeColor="text1"/>
    </w:rPr>
  </w:style>
  <w:style w:type="paragraph" w:customStyle="1" w:styleId="Heading1-Newsletter">
    <w:name w:val="Heading 1 - Newsletter"/>
    <w:qFormat/>
    <w:rsid w:val="00421B33"/>
    <w:pPr>
      <w:spacing w:before="240" w:after="180"/>
    </w:pPr>
    <w:rPr>
      <w:rFonts w:ascii="Arial" w:hAnsi="Arial" w:cs="Arial"/>
      <w:color w:val="002A53" w:themeColor="text1"/>
      <w:sz w:val="44"/>
      <w:szCs w:val="44"/>
    </w:rPr>
  </w:style>
  <w:style w:type="paragraph" w:customStyle="1" w:styleId="Bullet">
    <w:name w:val="Bullet"/>
    <w:qFormat/>
    <w:rsid w:val="00397A60"/>
    <w:pPr>
      <w:numPr>
        <w:numId w:val="12"/>
      </w:numPr>
    </w:pPr>
    <w:rPr>
      <w:rFonts w:ascii="Arial" w:hAnsi="Arial" w:cs="Arial"/>
      <w:sz w:val="18"/>
      <w:szCs w:val="18"/>
    </w:rPr>
  </w:style>
  <w:style w:type="paragraph" w:customStyle="1" w:styleId="Website-Newsletter">
    <w:name w:val="Website - Newsletter"/>
    <w:qFormat/>
    <w:rsid w:val="00397A60"/>
    <w:pPr>
      <w:spacing w:before="120" w:after="120"/>
    </w:pPr>
    <w:rPr>
      <w:rFonts w:ascii="Arial" w:hAnsi="Arial" w:cs="Arial"/>
      <w:b/>
      <w:color w:val="BE0F34"/>
      <w:sz w:val="18"/>
      <w:szCs w:val="18"/>
    </w:rPr>
  </w:style>
  <w:style w:type="character" w:styleId="Hyperlink">
    <w:name w:val="Hyperlink"/>
    <w:basedOn w:val="DefaultParagraphFont"/>
    <w:uiPriority w:val="99"/>
    <w:unhideWhenUsed/>
    <w:locked/>
    <w:rsid w:val="00470956"/>
    <w:rPr>
      <w:color w:val="0089C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locked/>
    <w:rsid w:val="0002475C"/>
    <w:rPr>
      <w:color w:val="0089CF" w:themeColor="followedHyperlink"/>
      <w:u w:val="single"/>
    </w:rPr>
  </w:style>
  <w:style w:type="paragraph" w:customStyle="1" w:styleId="Numbers">
    <w:name w:val="Numbers"/>
    <w:qFormat/>
    <w:rsid w:val="00397A60"/>
    <w:pPr>
      <w:numPr>
        <w:numId w:val="1"/>
      </w:numPr>
      <w:spacing w:after="60"/>
    </w:pPr>
    <w:rPr>
      <w:rFonts w:ascii="Arial" w:hAnsi="Arial" w:cs="Arial"/>
      <w:sz w:val="18"/>
      <w:szCs w:val="18"/>
    </w:rPr>
  </w:style>
  <w:style w:type="paragraph" w:customStyle="1" w:styleId="Authorname">
    <w:name w:val="Author name"/>
    <w:qFormat/>
    <w:rsid w:val="00BC2292"/>
    <w:pPr>
      <w:spacing w:before="180"/>
    </w:pPr>
    <w:rPr>
      <w:rFonts w:ascii="Arial" w:hAnsi="Arial" w:cs="Arial"/>
      <w:b/>
      <w:sz w:val="18"/>
      <w:szCs w:val="18"/>
    </w:rPr>
  </w:style>
  <w:style w:type="paragraph" w:customStyle="1" w:styleId="Subheading">
    <w:name w:val="Subheading"/>
    <w:qFormat/>
    <w:rsid w:val="008651F9"/>
    <w:pPr>
      <w:jc w:val="center"/>
    </w:pPr>
    <w:rPr>
      <w:rFonts w:ascii="Arial" w:hAnsi="Arial" w:cs="Arial"/>
      <w:color w:val="FFFFFF" w:themeColor="background1"/>
      <w:sz w:val="32"/>
      <w:szCs w:val="32"/>
    </w:rPr>
  </w:style>
  <w:style w:type="paragraph" w:customStyle="1" w:styleId="Nameofdocument">
    <w:name w:val="Name of document"/>
    <w:qFormat/>
    <w:rsid w:val="008651F9"/>
    <w:pPr>
      <w:jc w:val="center"/>
    </w:pPr>
    <w:rPr>
      <w:rFonts w:ascii="Arial" w:hAnsi="Arial" w:cs="Arial"/>
      <w:color w:val="FFFFFF" w:themeColor="background1"/>
      <w:sz w:val="56"/>
      <w:szCs w:val="52"/>
    </w:rPr>
  </w:style>
  <w:style w:type="paragraph" w:customStyle="1" w:styleId="Contactdetails">
    <w:name w:val="Contact details"/>
    <w:qFormat/>
    <w:rsid w:val="008651F9"/>
    <w:rPr>
      <w:rFonts w:ascii="Arial" w:hAnsi="Arial" w:cs="Arial"/>
      <w:color w:val="FFFFFF" w:themeColor="background1"/>
      <w:sz w:val="20"/>
      <w:szCs w:val="20"/>
    </w:rPr>
  </w:style>
  <w:style w:type="paragraph" w:customStyle="1" w:styleId="Website">
    <w:name w:val="Website"/>
    <w:qFormat/>
    <w:rsid w:val="00E32FE0"/>
    <w:pPr>
      <w:spacing w:before="60" w:line="360" w:lineRule="auto"/>
    </w:pPr>
    <w:rPr>
      <w:rFonts w:ascii="Arial" w:hAnsi="Arial" w:cs="Arial"/>
      <w:b/>
      <w:color w:val="FFFFFF" w:themeColor="background1"/>
      <w:sz w:val="20"/>
      <w:szCs w:val="20"/>
    </w:rPr>
  </w:style>
  <w:style w:type="paragraph" w:styleId="NoSpacing">
    <w:name w:val="No Spacing"/>
    <w:link w:val="NoSpacingChar"/>
    <w:uiPriority w:val="1"/>
    <w:qFormat/>
    <w:locked/>
    <w:rsid w:val="00ED095B"/>
    <w:rPr>
      <w:rFonts w:eastAsiaTheme="minorEastAsia"/>
      <w:sz w:val="22"/>
      <w:szCs w:val="22"/>
      <w:lang w:val="en-US"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ED095B"/>
    <w:rPr>
      <w:rFonts w:eastAsiaTheme="minorEastAsia"/>
      <w:sz w:val="22"/>
      <w:szCs w:val="22"/>
      <w:lang w:val="en-US" w:eastAsia="zh-CN"/>
    </w:rPr>
  </w:style>
  <w:style w:type="paragraph" w:customStyle="1" w:styleId="PullQuote">
    <w:name w:val="Pull Quote"/>
    <w:basedOn w:val="Normal"/>
    <w:qFormat/>
    <w:rsid w:val="00514E73"/>
    <w:pPr>
      <w:pBdr>
        <w:top w:val="single" w:sz="4" w:space="10" w:color="BE0F34"/>
        <w:bottom w:val="single" w:sz="4" w:space="10" w:color="BE0F34"/>
      </w:pBdr>
      <w:spacing w:before="360" w:after="360"/>
    </w:pPr>
    <w:rPr>
      <w:color w:val="E83F4F" w:themeColor="accent2"/>
      <w:sz w:val="21"/>
      <w:szCs w:val="21"/>
    </w:rPr>
  </w:style>
  <w:style w:type="numbering" w:customStyle="1" w:styleId="CurrentList1">
    <w:name w:val="Current List1"/>
    <w:uiPriority w:val="99"/>
    <w:rsid w:val="000E4F16"/>
    <w:pPr>
      <w:numPr>
        <w:numId w:val="9"/>
      </w:numPr>
    </w:pPr>
  </w:style>
  <w:style w:type="numbering" w:customStyle="1" w:styleId="CurrentList2">
    <w:name w:val="Current List2"/>
    <w:uiPriority w:val="99"/>
    <w:rsid w:val="000E4F16"/>
    <w:pPr>
      <w:numPr>
        <w:numId w:val="11"/>
      </w:numPr>
    </w:pPr>
  </w:style>
  <w:style w:type="table" w:styleId="TableGrid">
    <w:name w:val="Table Grid"/>
    <w:basedOn w:val="TableNormal"/>
    <w:uiPriority w:val="39"/>
    <w:locked/>
    <w:rsid w:val="00B73F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locked/>
    <w:rsid w:val="00882C9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locked/>
    <w:rsid w:val="00882C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locked/>
    <w:rsid w:val="00882C9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82C95"/>
    <w:rPr>
      <w:rFonts w:ascii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locked/>
    <w:rsid w:val="00882C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2C95"/>
    <w:rPr>
      <w:rFonts w:ascii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658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mattblytoneducation@outlook.com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Brunel%20Brand\Brunel%20Main%20General%20Department_23604.dotx" TargetMode="External"/></Relationships>
</file>

<file path=word/theme/theme1.xml><?xml version="1.0" encoding="utf-8"?>
<a:theme xmlns:a="http://schemas.openxmlformats.org/drawingml/2006/main" name="Office Theme">
  <a:themeElements>
    <a:clrScheme name="BUL">
      <a:dk1>
        <a:srgbClr val="002A53"/>
      </a:dk1>
      <a:lt1>
        <a:srgbClr val="FFFFFF"/>
      </a:lt1>
      <a:dk2>
        <a:srgbClr val="002A53"/>
      </a:dk2>
      <a:lt2>
        <a:srgbClr val="FFFFFF"/>
      </a:lt2>
      <a:accent1>
        <a:srgbClr val="009BD8"/>
      </a:accent1>
      <a:accent2>
        <a:srgbClr val="E83F4F"/>
      </a:accent2>
      <a:accent3>
        <a:srgbClr val="A81638"/>
      </a:accent3>
      <a:accent4>
        <a:srgbClr val="E34E96"/>
      </a:accent4>
      <a:accent5>
        <a:srgbClr val="FBB916"/>
      </a:accent5>
      <a:accent6>
        <a:srgbClr val="286640"/>
      </a:accent6>
      <a:hlink>
        <a:srgbClr val="0089CF"/>
      </a:hlink>
      <a:folHlink>
        <a:srgbClr val="0089CF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dfb0784-ab21-4471-a93a-27dab4987653">
      <Terms xmlns="http://schemas.microsoft.com/office/infopath/2007/PartnerControls"/>
    </lcf76f155ced4ddcb4097134ff3c332f>
    <TaxCatchAll xmlns="23683c13-08e2-4840-b439-022795bb6c1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98CF74C554A64E864733BB8404B7FE" ma:contentTypeVersion="19" ma:contentTypeDescription="Create a new document." ma:contentTypeScope="" ma:versionID="d37f3e188b52d9a763d99bbaace05806">
  <xsd:schema xmlns:xsd="http://www.w3.org/2001/XMLSchema" xmlns:xs="http://www.w3.org/2001/XMLSchema" xmlns:p="http://schemas.microsoft.com/office/2006/metadata/properties" xmlns:ns2="23683c13-08e2-4840-b439-022795bb6c19" xmlns:ns3="2dfb0784-ab21-4471-a93a-27dab4987653" targetNamespace="http://schemas.microsoft.com/office/2006/metadata/properties" ma:root="true" ma:fieldsID="7999feb7faf1f41e3c536a425c4e70e7" ns2:_="" ns3:_="">
    <xsd:import namespace="23683c13-08e2-4840-b439-022795bb6c19"/>
    <xsd:import namespace="2dfb0784-ab21-4471-a93a-27dab498765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Location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683c13-08e2-4840-b439-022795bb6c1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405cbf1-3042-430a-b0b5-6ce7d0793e65}" ma:internalName="TaxCatchAll" ma:showField="CatchAllData" ma:web="23683c13-08e2-4840-b439-022795bb6c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fb0784-ab21-4471-a93a-27dab49876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75d32d0-dd38-4d2f-b4b0-3860cb1feb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2CEE0593-D137-4BFB-A693-01887FBEDAC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0FB60FB-3F8E-4CDC-8A68-D4BF2040B5DE}">
  <ds:schemaRefs>
    <ds:schemaRef ds:uri="http://schemas.microsoft.com/office/2006/metadata/properties"/>
    <ds:schemaRef ds:uri="http://schemas.microsoft.com/office/infopath/2007/PartnerControls"/>
    <ds:schemaRef ds:uri="417bbc6e-4d58-4a47-948e-d2b0d3a88ca4"/>
  </ds:schemaRefs>
</ds:datastoreItem>
</file>

<file path=customXml/itemProps3.xml><?xml version="1.0" encoding="utf-8"?>
<ds:datastoreItem xmlns:ds="http://schemas.openxmlformats.org/officeDocument/2006/customXml" ds:itemID="{386A40FE-432A-4C00-B3A7-5D68BF67DE78}"/>
</file>

<file path=customXml/itemProps4.xml><?xml version="1.0" encoding="utf-8"?>
<ds:datastoreItem xmlns:ds="http://schemas.openxmlformats.org/officeDocument/2006/customXml" ds:itemID="{73C56E9A-180E-4F8F-9313-FAD90ADE30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Brunel Main General Department_23604.dotx</Template>
  <TotalTime>0</TotalTime>
  <Pages>1</Pages>
  <Words>224</Words>
  <Characters>1287</Characters>
  <Application>Microsoft Office Word</Application>
  <DocSecurity>0</DocSecurity>
  <Lines>58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Brunel University</Company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 Chappell (Staff)</dc:creator>
  <cp:lastModifiedBy>Matt Blyton</cp:lastModifiedBy>
  <cp:revision>7</cp:revision>
  <cp:lastPrinted>2017-09-15T11:06:00Z</cp:lastPrinted>
  <dcterms:created xsi:type="dcterms:W3CDTF">2026-07-03T10:33:00Z</dcterms:created>
  <dcterms:modified xsi:type="dcterms:W3CDTF">2026-07-03T11:32:00Z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0x0101007098CF74C554A64E864733BB8404B7FE</vt:lpwstr>
  </property>
  <property fmtid="{D5CDD505-2E9C-101B-9397-08002B2CF9AE}" pid="3" name="BrunelBaseOwner">
    <vt:lpwstr>1;#Communications Marketing and Student Recruitment|45d00b0a-056d-4ba9-b998-0c6f3c23e8aa</vt:lpwstr>
  </property>
  <property fmtid="{D5CDD505-2E9C-101B-9397-08002B2CF9AE}" pid="4" name="BrunelBaseAudience">
    <vt:lpwstr>3;#Staff|ff1fb7db-a1a3-43ae-b749-f59a898ec0c5</vt:lpwstr>
  </property>
  <property fmtid="{D5CDD505-2E9C-101B-9397-08002B2CF9AE}" pid="5" name="MediaServiceImageTags">
    <vt:lpwstr/>
  </property>
</Properties>
</file>